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30" w:rsidRDefault="00545D30" w:rsidP="0037605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-51.05pt;margin-top:276.1pt;width:316.8pt;height:217.45pt;z-index:-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margin-left:279.75pt;margin-top:211.3pt;width:212.15pt;height:280.8pt;z-index:-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">
            <v:imagedata r:id="rId5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margin-left:-53.95pt;margin-top:-23pt;width:214.1pt;height:310.55pt;z-index:-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">
            <v:imagedata r:id="rId6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" o:spid="_x0000_s1029" type="#_x0000_t75" style="position:absolute;margin-left:191.45pt;margin-top:-17.2pt;width:294.25pt;height:240pt;z-index:-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">
            <v:imagedata r:id="rId7" o:title=""/>
            <o:lock v:ext="edit" aspectratio="f"/>
          </v:shape>
        </w:pict>
      </w:r>
    </w:p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Pr="001739EF" w:rsidRDefault="00545D30" w:rsidP="001739EF"/>
    <w:p w:rsidR="00545D30" w:rsidRDefault="00545D30" w:rsidP="001739EF"/>
    <w:p w:rsidR="00545D30" w:rsidRDefault="00545D30" w:rsidP="001739EF">
      <w:pPr>
        <w:rPr>
          <w:rFonts w:ascii="Times New Roman" w:hAnsi="Times New Roman"/>
          <w:color w:val="17365D"/>
          <w:sz w:val="28"/>
          <w:szCs w:val="28"/>
        </w:rPr>
      </w:pP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>Отзыв ученика 1 «Г» класса</w:t>
      </w:r>
      <w:r>
        <w:rPr>
          <w:rFonts w:ascii="Times New Roman" w:hAnsi="Times New Roman"/>
          <w:color w:val="0070C0"/>
          <w:sz w:val="24"/>
          <w:szCs w:val="24"/>
          <w:u w:val="single"/>
        </w:rPr>
        <w:t xml:space="preserve"> Повзыка Артема</w:t>
      </w:r>
      <w:r w:rsidRPr="00402109">
        <w:rPr>
          <w:rFonts w:ascii="Times New Roman" w:hAnsi="Times New Roman"/>
          <w:color w:val="17365D"/>
          <w:sz w:val="28"/>
          <w:szCs w:val="28"/>
        </w:rPr>
        <w:t>: «Мне очень нравится изучать историю своего и узнавать о предприятиях и заводов города, при том, что мой дедушка – всю свою жизнь посвятил  судостроительному заводу».</w:t>
      </w:r>
    </w:p>
    <w:p w:rsidR="00545D30" w:rsidRDefault="00545D30" w:rsidP="001739EF">
      <w:pPr>
        <w:rPr>
          <w:rFonts w:ascii="Times New Roman" w:hAnsi="Times New Roman"/>
          <w:color w:val="7030A0"/>
          <w:sz w:val="28"/>
          <w:szCs w:val="28"/>
        </w:rPr>
      </w:pP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>Отзыв ученика 1 «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Б</w:t>
      </w: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>» класса</w:t>
      </w:r>
      <w:r>
        <w:rPr>
          <w:rFonts w:ascii="Times New Roman" w:hAnsi="Times New Roman"/>
          <w:color w:val="0070C0"/>
          <w:sz w:val="24"/>
          <w:szCs w:val="24"/>
          <w:u w:val="single"/>
        </w:rPr>
        <w:t xml:space="preserve"> Александровой Кристины: </w:t>
      </w:r>
      <w:r w:rsidRPr="00402109">
        <w:rPr>
          <w:rFonts w:ascii="Times New Roman" w:hAnsi="Times New Roman"/>
          <w:color w:val="7030A0"/>
          <w:sz w:val="28"/>
          <w:szCs w:val="28"/>
        </w:rPr>
        <w:t>« Мне очень интересно работать с картой и узнавать почему так или иначе  назвали улицу».</w:t>
      </w:r>
    </w:p>
    <w:p w:rsidR="00545D30" w:rsidRDefault="00545D30" w:rsidP="001739EF">
      <w:pPr>
        <w:rPr>
          <w:rFonts w:ascii="Times New Roman" w:hAnsi="Times New Roman"/>
          <w:color w:val="7030A0"/>
          <w:sz w:val="28"/>
          <w:szCs w:val="28"/>
        </w:rPr>
      </w:pP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 xml:space="preserve">Отзыв </w:t>
      </w:r>
      <w:r>
        <w:rPr>
          <w:rFonts w:ascii="Times New Roman" w:hAnsi="Times New Roman"/>
          <w:color w:val="0070C0"/>
          <w:sz w:val="24"/>
          <w:szCs w:val="24"/>
          <w:u w:val="single"/>
        </w:rPr>
        <w:t xml:space="preserve"> родительницы</w:t>
      </w: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 xml:space="preserve"> 1 «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Б</w:t>
      </w: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>» класса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:</w:t>
      </w:r>
      <w:r>
        <w:rPr>
          <w:rFonts w:ascii="Times New Roman" w:hAnsi="Times New Roman"/>
          <w:color w:val="0070C0"/>
          <w:sz w:val="24"/>
          <w:szCs w:val="24"/>
        </w:rPr>
        <w:t xml:space="preserve"> Роменской Е.А.: </w:t>
      </w:r>
      <w:r w:rsidRPr="00402109">
        <w:rPr>
          <w:rFonts w:ascii="Times New Roman" w:hAnsi="Times New Roman"/>
          <w:color w:val="7030A0"/>
          <w:sz w:val="28"/>
          <w:szCs w:val="28"/>
        </w:rPr>
        <w:t>«Дочь с интересом посещает кружок</w:t>
      </w:r>
      <w:r>
        <w:rPr>
          <w:rFonts w:ascii="Times New Roman" w:hAnsi="Times New Roman"/>
          <w:color w:val="7030A0"/>
          <w:sz w:val="28"/>
          <w:szCs w:val="28"/>
        </w:rPr>
        <w:t xml:space="preserve"> « Мой город» </w:t>
      </w:r>
      <w:r w:rsidRPr="00402109">
        <w:rPr>
          <w:rFonts w:ascii="Times New Roman" w:hAnsi="Times New Roman"/>
          <w:color w:val="7030A0"/>
          <w:sz w:val="28"/>
          <w:szCs w:val="28"/>
        </w:rPr>
        <w:t>и когда мы проезжаем улицы и большие объекты – с удовольствием рассказывает».</w:t>
      </w:r>
    </w:p>
    <w:p w:rsidR="00545D30" w:rsidRDefault="00545D30" w:rsidP="001739EF">
      <w:pPr>
        <w:rPr>
          <w:rFonts w:ascii="Times New Roman" w:hAnsi="Times New Roman"/>
          <w:color w:val="7030A0"/>
          <w:sz w:val="24"/>
          <w:szCs w:val="24"/>
        </w:rPr>
      </w:pP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 xml:space="preserve">Отзыв 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родителя</w:t>
      </w: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 xml:space="preserve"> 1 «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Г</w:t>
      </w:r>
      <w:r w:rsidRPr="00402109">
        <w:rPr>
          <w:rFonts w:ascii="Times New Roman" w:hAnsi="Times New Roman"/>
          <w:color w:val="0070C0"/>
          <w:sz w:val="24"/>
          <w:szCs w:val="24"/>
          <w:u w:val="single"/>
        </w:rPr>
        <w:t>» класса</w:t>
      </w:r>
      <w:r>
        <w:rPr>
          <w:rFonts w:ascii="Times New Roman" w:hAnsi="Times New Roman"/>
          <w:color w:val="0070C0"/>
          <w:sz w:val="24"/>
          <w:szCs w:val="24"/>
        </w:rPr>
        <w:t xml:space="preserve">  Старицыной О А </w:t>
      </w:r>
      <w:r w:rsidRPr="00762363">
        <w:rPr>
          <w:rFonts w:ascii="Times New Roman" w:hAnsi="Times New Roman"/>
          <w:color w:val="7030A0"/>
          <w:sz w:val="24"/>
          <w:szCs w:val="24"/>
        </w:rPr>
        <w:t xml:space="preserve">«Очень много сын рассказывает о гербе и флаге Хабаровского края, теперь и нам не стыдно! </w:t>
      </w:r>
    </w:p>
    <w:p w:rsidR="00545D30" w:rsidRDefault="00545D30" w:rsidP="00980AF7">
      <w:pPr>
        <w:pStyle w:val="Title"/>
        <w:jc w:val="center"/>
      </w:pPr>
      <w:r>
        <w:t>Кружок «Мой город»</w:t>
      </w:r>
    </w:p>
    <w:p w:rsidR="00545D30" w:rsidRPr="00B73629" w:rsidRDefault="00545D30" w:rsidP="00980AF7">
      <w:pPr>
        <w:jc w:val="center"/>
        <w:rPr>
          <w:b/>
          <w:sz w:val="28"/>
          <w:szCs w:val="28"/>
        </w:rPr>
      </w:pPr>
      <w:r w:rsidRPr="00B73629">
        <w:rPr>
          <w:b/>
          <w:sz w:val="28"/>
          <w:szCs w:val="28"/>
        </w:rPr>
        <w:t>Руководитель кружка</w:t>
      </w:r>
      <w:r>
        <w:rPr>
          <w:b/>
          <w:sz w:val="28"/>
          <w:szCs w:val="28"/>
        </w:rPr>
        <w:t xml:space="preserve"> у</w:t>
      </w:r>
      <w:r w:rsidRPr="00B73629">
        <w:rPr>
          <w:b/>
          <w:sz w:val="28"/>
          <w:szCs w:val="28"/>
        </w:rPr>
        <w:t xml:space="preserve">читель начальных классов   </w:t>
      </w:r>
    </w:p>
    <w:p w:rsidR="00545D30" w:rsidRPr="00B73629" w:rsidRDefault="00545D30" w:rsidP="00980AF7">
      <w:pPr>
        <w:jc w:val="center"/>
      </w:pPr>
      <w:r w:rsidRPr="000C74DC">
        <w:rPr>
          <w:b/>
          <w:sz w:val="28"/>
          <w:szCs w:val="28"/>
        </w:rPr>
        <w:t>Михайлова Ирина Анатольевн</w:t>
      </w:r>
      <w:r>
        <w:rPr>
          <w:b/>
          <w:sz w:val="28"/>
          <w:szCs w:val="28"/>
        </w:rPr>
        <w:t>а</w:t>
      </w:r>
    </w:p>
    <w:p w:rsidR="00545D30" w:rsidRPr="00B73629" w:rsidRDefault="00545D30" w:rsidP="00980AF7">
      <w:pPr>
        <w:rPr>
          <w:rStyle w:val="Heading2Char"/>
        </w:rPr>
      </w:pPr>
      <w:r w:rsidRPr="00B73629">
        <w:rPr>
          <w:color w:val="002060"/>
          <w:sz w:val="32"/>
          <w:szCs w:val="32"/>
        </w:rPr>
        <w:t>Расписание:</w:t>
      </w:r>
      <w:r>
        <w:rPr>
          <w:sz w:val="36"/>
          <w:szCs w:val="36"/>
        </w:rPr>
        <w:t xml:space="preserve">  </w:t>
      </w:r>
      <w:r w:rsidRPr="00B73629">
        <w:rPr>
          <w:rStyle w:val="Heading2Char"/>
        </w:rPr>
        <w:t>1 А и 1 Б  среда с 12.50 до 13.30 каб 206</w:t>
      </w:r>
    </w:p>
    <w:p w:rsidR="00545D30" w:rsidRPr="00B73629" w:rsidRDefault="00545D30" w:rsidP="00980AF7">
      <w:pPr>
        <w:pStyle w:val="Heading2"/>
        <w:rPr>
          <w:szCs w:val="36"/>
        </w:rPr>
      </w:pPr>
      <w:r w:rsidRPr="00D365EB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</w:t>
      </w:r>
      <w:r w:rsidRPr="00D365EB">
        <w:rPr>
          <w:sz w:val="36"/>
          <w:szCs w:val="36"/>
        </w:rPr>
        <w:t xml:space="preserve">  </w:t>
      </w:r>
      <w:r w:rsidRPr="00B73629">
        <w:t xml:space="preserve">1 В и </w:t>
      </w:r>
      <w:smartTag w:uri="urn:schemas-microsoft-com:office:smarttags" w:element="metricconverter">
        <w:smartTagPr>
          <w:attr w:name="ProductID" w:val="1 Г"/>
        </w:smartTagPr>
        <w:r w:rsidRPr="00B73629">
          <w:t>1 Г</w:t>
        </w:r>
      </w:smartTag>
      <w:r w:rsidRPr="00B73629">
        <w:t xml:space="preserve">  суббота с 11.00 до 11.40 каб 206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>
        <w:rPr>
          <w:color w:val="0D0D0D"/>
        </w:rPr>
        <w:t xml:space="preserve">    </w:t>
      </w:r>
      <w:r w:rsidRPr="00E95C8B">
        <w:rPr>
          <w:rFonts w:ascii="Times New Roman" w:hAnsi="Times New Roman"/>
          <w:sz w:val="32"/>
          <w:szCs w:val="32"/>
          <w:lang w:eastAsia="ru-RU"/>
        </w:rPr>
        <w:t>Программа факультатива “Мой город” составлена для работы с младшими школьниками и направлена на социокультурную адаптацию младшего школьника, на подготовку к  его  гражданской и нравственной деятельности. Изучение родного края способствует воспитанию патриотического курса, дает возможность привлечь к поисково-исследовательской работе. Обучение путем открытий – актуальна</w:t>
      </w:r>
      <w:r>
        <w:rPr>
          <w:rFonts w:ascii="Times New Roman" w:hAnsi="Times New Roman"/>
          <w:sz w:val="32"/>
          <w:szCs w:val="32"/>
          <w:lang w:eastAsia="ru-RU"/>
        </w:rPr>
        <w:t>я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 проблема нашего времени. Она имеет две черты: исследовательскую активность учащихся и самостоятельное приобретение знаний.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 Методы работы: 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 w:rsidRPr="00E95C8B">
        <w:rPr>
          <w:rFonts w:ascii="Times New Roman" w:hAnsi="Times New Roman"/>
          <w:sz w:val="32"/>
          <w:szCs w:val="32"/>
          <w:u w:val="single"/>
          <w:lang w:eastAsia="ru-RU"/>
        </w:rPr>
        <w:t>словесные методы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: рассказ, беседа, сообщения - эти методы способствуют обогащению теоретических знаний детей, являются источником новой информации. 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 w:rsidRPr="00E95C8B">
        <w:rPr>
          <w:rFonts w:ascii="Times New Roman" w:hAnsi="Times New Roman"/>
          <w:sz w:val="32"/>
          <w:szCs w:val="32"/>
          <w:u w:val="single"/>
          <w:lang w:eastAsia="ru-RU"/>
        </w:rPr>
        <w:t>наглядные методы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: демонстрации рисунков, плакатов, макетов, схем, коллекций, иллюстраций. Наглядные методы дают возможность более детального обследования объектов, дополняют словесные методы, способствуют развитию мышления детей; 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 w:rsidRPr="00E95C8B">
        <w:rPr>
          <w:rFonts w:ascii="Times New Roman" w:hAnsi="Times New Roman"/>
          <w:sz w:val="32"/>
          <w:szCs w:val="32"/>
          <w:u w:val="single"/>
          <w:lang w:eastAsia="ru-RU"/>
        </w:rPr>
        <w:t>практические методы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: изготовление рисунков, плакатов, схем, практические работы. Практические методы позволяют воплотить теоретические знания на практике, способствуют развитию навыков и умение детей.  </w:t>
      </w:r>
    </w:p>
    <w:p w:rsidR="00545D30" w:rsidRPr="00E95C8B" w:rsidRDefault="00545D30" w:rsidP="00E95C8B">
      <w:pPr>
        <w:pStyle w:val="NoSpacing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</w:t>
      </w:r>
      <w:r w:rsidRPr="00E95C8B">
        <w:rPr>
          <w:rFonts w:ascii="Times New Roman" w:hAnsi="Times New Roman"/>
          <w:sz w:val="32"/>
          <w:szCs w:val="32"/>
          <w:lang w:eastAsia="ru-RU"/>
        </w:rPr>
        <w:t>В теплое время года было больше экскурсий, целевых прогулок, походов, тематических актов, игр и праздников на воздухе. Наряду с традици</w:t>
      </w:r>
      <w:r>
        <w:rPr>
          <w:rFonts w:ascii="Times New Roman" w:hAnsi="Times New Roman"/>
          <w:sz w:val="32"/>
          <w:szCs w:val="32"/>
          <w:lang w:eastAsia="ru-RU"/>
        </w:rPr>
        <w:t>онными, в программе использовались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 современные технологии и методики: технология развивающего воспитания и обучения, здоровье сберегающие технологии, игровые технологии, компьютерные технологии, краеведо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E95C8B">
        <w:rPr>
          <w:rFonts w:ascii="Times New Roman" w:hAnsi="Times New Roman"/>
          <w:sz w:val="32"/>
          <w:szCs w:val="32"/>
          <w:lang w:eastAsia="ru-RU"/>
        </w:rPr>
        <w:t xml:space="preserve">– туристические технологии. </w:t>
      </w:r>
    </w:p>
    <w:p w:rsidR="00545D30" w:rsidRPr="00762363" w:rsidRDefault="00545D30" w:rsidP="00762363">
      <w:pPr>
        <w:rPr>
          <w:rFonts w:ascii="Times New Roman" w:hAnsi="Times New Roman"/>
          <w:color w:val="7030A0"/>
          <w:sz w:val="24"/>
          <w:szCs w:val="24"/>
        </w:rPr>
      </w:pPr>
    </w:p>
    <w:sectPr w:rsidR="00545D30" w:rsidRPr="00762363" w:rsidSect="00D365EB">
      <w:pgSz w:w="11906" w:h="16838"/>
      <w:pgMar w:top="1134" w:right="850" w:bottom="1134" w:left="1701" w:header="708" w:footer="708" w:gutter="0"/>
      <w:pgBorders w:offsetFrom="page">
        <w:top w:val="single" w:sz="18" w:space="24" w:color="4F81BD"/>
        <w:left w:val="single" w:sz="18" w:space="24" w:color="4F81BD"/>
        <w:bottom w:val="single" w:sz="18" w:space="24" w:color="4F81BD"/>
        <w:right w:val="single" w:sz="18" w:space="24" w:color="4F81B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5EB"/>
    <w:rsid w:val="00006C17"/>
    <w:rsid w:val="00027BA8"/>
    <w:rsid w:val="000352DA"/>
    <w:rsid w:val="00053017"/>
    <w:rsid w:val="0006656E"/>
    <w:rsid w:val="0008260C"/>
    <w:rsid w:val="00093C4A"/>
    <w:rsid w:val="000B363A"/>
    <w:rsid w:val="000C6953"/>
    <w:rsid w:val="000C74DC"/>
    <w:rsid w:val="00152756"/>
    <w:rsid w:val="001739EF"/>
    <w:rsid w:val="001B7467"/>
    <w:rsid w:val="001E10B1"/>
    <w:rsid w:val="00212743"/>
    <w:rsid w:val="00230ED3"/>
    <w:rsid w:val="00254E63"/>
    <w:rsid w:val="0029660B"/>
    <w:rsid w:val="002F1CC0"/>
    <w:rsid w:val="002F34B1"/>
    <w:rsid w:val="002F599B"/>
    <w:rsid w:val="00337406"/>
    <w:rsid w:val="0037605D"/>
    <w:rsid w:val="003804ED"/>
    <w:rsid w:val="003806F5"/>
    <w:rsid w:val="00391C3E"/>
    <w:rsid w:val="003F5809"/>
    <w:rsid w:val="00402109"/>
    <w:rsid w:val="00426211"/>
    <w:rsid w:val="00454ED1"/>
    <w:rsid w:val="00483D11"/>
    <w:rsid w:val="004864B1"/>
    <w:rsid w:val="004A611E"/>
    <w:rsid w:val="005165D3"/>
    <w:rsid w:val="00545D30"/>
    <w:rsid w:val="005758AB"/>
    <w:rsid w:val="0059685E"/>
    <w:rsid w:val="005A23D5"/>
    <w:rsid w:val="005D03BF"/>
    <w:rsid w:val="00611326"/>
    <w:rsid w:val="0061649C"/>
    <w:rsid w:val="00633882"/>
    <w:rsid w:val="00647456"/>
    <w:rsid w:val="00657D57"/>
    <w:rsid w:val="00661F98"/>
    <w:rsid w:val="006B1606"/>
    <w:rsid w:val="006D2992"/>
    <w:rsid w:val="006E016A"/>
    <w:rsid w:val="006E385C"/>
    <w:rsid w:val="006F5828"/>
    <w:rsid w:val="0070503D"/>
    <w:rsid w:val="00724A9E"/>
    <w:rsid w:val="007445EA"/>
    <w:rsid w:val="007536BD"/>
    <w:rsid w:val="00756A41"/>
    <w:rsid w:val="00762363"/>
    <w:rsid w:val="00764935"/>
    <w:rsid w:val="00774D1D"/>
    <w:rsid w:val="007865B0"/>
    <w:rsid w:val="00793714"/>
    <w:rsid w:val="007E7C5D"/>
    <w:rsid w:val="007F1346"/>
    <w:rsid w:val="007F7E0B"/>
    <w:rsid w:val="00842558"/>
    <w:rsid w:val="008457BB"/>
    <w:rsid w:val="00856882"/>
    <w:rsid w:val="00873BAA"/>
    <w:rsid w:val="008D294C"/>
    <w:rsid w:val="00980AF7"/>
    <w:rsid w:val="009B65FF"/>
    <w:rsid w:val="009E403C"/>
    <w:rsid w:val="00A011DD"/>
    <w:rsid w:val="00AC7C0A"/>
    <w:rsid w:val="00B14609"/>
    <w:rsid w:val="00B373AF"/>
    <w:rsid w:val="00B73629"/>
    <w:rsid w:val="00B97802"/>
    <w:rsid w:val="00C05536"/>
    <w:rsid w:val="00C121D7"/>
    <w:rsid w:val="00C46C9A"/>
    <w:rsid w:val="00C53BD4"/>
    <w:rsid w:val="00C67BEE"/>
    <w:rsid w:val="00CB18B2"/>
    <w:rsid w:val="00CD3BC9"/>
    <w:rsid w:val="00CE699F"/>
    <w:rsid w:val="00D07700"/>
    <w:rsid w:val="00D211A5"/>
    <w:rsid w:val="00D365EB"/>
    <w:rsid w:val="00D87221"/>
    <w:rsid w:val="00E2150D"/>
    <w:rsid w:val="00E95C8B"/>
    <w:rsid w:val="00EA362B"/>
    <w:rsid w:val="00ED0D4A"/>
    <w:rsid w:val="00F77E8E"/>
    <w:rsid w:val="00F83ED8"/>
    <w:rsid w:val="00FC4E26"/>
    <w:rsid w:val="00FF1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882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65E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365E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365E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365EB"/>
    <w:rPr>
      <w:rFonts w:ascii="Cambria" w:hAnsi="Cambria" w:cs="Times New Roman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D365E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365E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99"/>
    <w:qFormat/>
    <w:rsid w:val="00D365EB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7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177</TotalTime>
  <Pages>2</Pages>
  <Words>354</Words>
  <Characters>2022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Нач школа</cp:lastModifiedBy>
  <cp:revision>4</cp:revision>
  <dcterms:created xsi:type="dcterms:W3CDTF">2012-03-24T00:00:00Z</dcterms:created>
  <dcterms:modified xsi:type="dcterms:W3CDTF">2012-04-13T02:25:00Z</dcterms:modified>
</cp:coreProperties>
</file>