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9D" w:rsidRPr="00966D3F" w:rsidRDefault="001D0D9D" w:rsidP="001B275C">
      <w:pPr>
        <w:jc w:val="both"/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2pt;margin-top:-9pt;width:492pt;height:20.25pt;z-index:251661312" fillcolor="red">
            <v:shadow color="#868686"/>
            <v:textpath style="font-family:&quot;Arial Black&quot;;font-size:20pt;v-text-kern:t" trim="t" fitpath="t" string="Кружок &quot;Праздники народов мира - славянская культура&quot;"/>
          </v:shape>
        </w:pict>
      </w:r>
    </w:p>
    <w:p w:rsidR="001D0D9D" w:rsidRPr="00D44137" w:rsidRDefault="001D0D9D" w:rsidP="00F952A9">
      <w:pPr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2pt;margin-top:-15.35pt;width:188.65pt;height:261.1pt;z-index:25166233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">
            <v:imagedata r:id="rId5" o:title=""/>
            <o:lock v:ext="edit" aspectratio="f"/>
          </v:shape>
        </w:pict>
      </w:r>
      <w:r w:rsidRPr="00D44137">
        <w:rPr>
          <w:b/>
          <w:i/>
          <w:sz w:val="28"/>
          <w:szCs w:val="28"/>
        </w:rPr>
        <w:t>Руководитель</w:t>
      </w:r>
    </w:p>
    <w:p w:rsidR="001D0D9D" w:rsidRPr="00D44137" w:rsidRDefault="001D0D9D" w:rsidP="00F952A9">
      <w:pPr>
        <w:jc w:val="both"/>
        <w:rPr>
          <w:sz w:val="28"/>
          <w:szCs w:val="28"/>
        </w:rPr>
      </w:pPr>
      <w:r w:rsidRPr="00D44137">
        <w:rPr>
          <w:sz w:val="28"/>
          <w:szCs w:val="28"/>
        </w:rPr>
        <w:t>Катаева Татьяна Александровна,</w:t>
      </w:r>
      <w:r w:rsidRPr="00F72A22">
        <w:rPr>
          <w:noProof/>
          <w:sz w:val="28"/>
          <w:szCs w:val="28"/>
          <w:lang w:eastAsia="ru-RU"/>
        </w:rPr>
        <w:t xml:space="preserve"> </w:t>
      </w:r>
    </w:p>
    <w:p w:rsidR="001D0D9D" w:rsidRPr="00D44137" w:rsidRDefault="001D0D9D" w:rsidP="00F952A9">
      <w:pPr>
        <w:jc w:val="both"/>
        <w:rPr>
          <w:sz w:val="28"/>
          <w:szCs w:val="28"/>
        </w:rPr>
      </w:pPr>
      <w:r w:rsidRPr="00D44137">
        <w:rPr>
          <w:sz w:val="28"/>
          <w:szCs w:val="28"/>
        </w:rPr>
        <w:t>учитель 1 кв</w:t>
      </w:r>
      <w:r>
        <w:rPr>
          <w:sz w:val="28"/>
          <w:szCs w:val="28"/>
        </w:rPr>
        <w:t xml:space="preserve">алификационной </w:t>
      </w:r>
      <w:r w:rsidRPr="00D44137">
        <w:rPr>
          <w:sz w:val="28"/>
          <w:szCs w:val="28"/>
        </w:rPr>
        <w:t>категории</w:t>
      </w:r>
    </w:p>
    <w:p w:rsidR="001D0D9D" w:rsidRPr="00D44137" w:rsidRDefault="001D0D9D" w:rsidP="00F952A9">
      <w:pPr>
        <w:jc w:val="both"/>
        <w:rPr>
          <w:sz w:val="28"/>
          <w:szCs w:val="28"/>
        </w:rPr>
      </w:pPr>
      <w:r w:rsidRPr="00D44137">
        <w:rPr>
          <w:sz w:val="28"/>
          <w:szCs w:val="28"/>
        </w:rPr>
        <w:t>Занятия кружка проводятся в каб.312</w:t>
      </w:r>
    </w:p>
    <w:p w:rsidR="001D0D9D" w:rsidRPr="00D44137" w:rsidRDefault="001D0D9D" w:rsidP="00F952A9">
      <w:pPr>
        <w:jc w:val="both"/>
        <w:rPr>
          <w:sz w:val="28"/>
          <w:szCs w:val="28"/>
        </w:rPr>
      </w:pPr>
      <w:r w:rsidRPr="00D44137">
        <w:rPr>
          <w:sz w:val="28"/>
          <w:szCs w:val="28"/>
        </w:rPr>
        <w:t>для учащихся 1-х классов</w:t>
      </w:r>
      <w:r>
        <w:rPr>
          <w:sz w:val="28"/>
          <w:szCs w:val="28"/>
        </w:rPr>
        <w:t xml:space="preserve"> </w:t>
      </w:r>
      <w:r w:rsidRPr="00D44137">
        <w:rPr>
          <w:sz w:val="28"/>
          <w:szCs w:val="28"/>
        </w:rPr>
        <w:t xml:space="preserve"> А  Б В  Г </w:t>
      </w:r>
    </w:p>
    <w:p w:rsidR="001D0D9D" w:rsidRPr="00D44137" w:rsidRDefault="001D0D9D" w:rsidP="00F952A9">
      <w:pPr>
        <w:jc w:val="both"/>
        <w:rPr>
          <w:sz w:val="28"/>
          <w:szCs w:val="28"/>
        </w:rPr>
      </w:pPr>
      <w:r w:rsidRPr="00D44137">
        <w:rPr>
          <w:sz w:val="28"/>
          <w:szCs w:val="28"/>
        </w:rPr>
        <w:t>четверг с 12.00 до 12</w:t>
      </w:r>
      <w:r>
        <w:rPr>
          <w:sz w:val="28"/>
          <w:szCs w:val="28"/>
        </w:rPr>
        <w:t>.40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952A9">
        <w:rPr>
          <w:rFonts w:ascii="Times New Roman" w:hAnsi="Times New Roman"/>
          <w:sz w:val="28"/>
          <w:szCs w:val="28"/>
          <w:lang w:eastAsia="ru-RU"/>
        </w:rPr>
        <w:t xml:space="preserve"> Данная программа предназначена для обучающихся I-IV классов. Годы обучения в школе - это период человеческой жизни, специально отведенный для усвоения основ научного, эстетического, этического и других видов опыта человечества. Судьба ребенка во многом зависит от того, что он усвоит из социального опыта и как усвоит.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Данная программа призвана восстановить единство и целостность в изучении исторического культурного процесса развития человеческого общества. Интегрированный курс славянской культуры объединяет уроки чтения, природоведения, художест</w:t>
      </w:r>
      <w:r>
        <w:rPr>
          <w:rFonts w:ascii="Times New Roman" w:hAnsi="Times New Roman"/>
          <w:sz w:val="28"/>
          <w:szCs w:val="28"/>
          <w:lang w:eastAsia="ru-RU"/>
        </w:rPr>
        <w:t xml:space="preserve">венного труда, фольклора, 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изобразительной деятельности.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F952A9">
        <w:rPr>
          <w:rFonts w:ascii="Times New Roman" w:hAnsi="Times New Roman"/>
          <w:sz w:val="28"/>
          <w:szCs w:val="28"/>
          <w:lang w:eastAsia="ru-RU"/>
        </w:rPr>
        <w:t>Содержательную основу курса составляют материалы сказок, народных песен, потешек, мифов и легенд, исторических рассказов. Курс преподносится в устной форме, на слух, и в письменной - раскрашивание тетради, оформление рисунков и т.д.</w:t>
      </w:r>
    </w:p>
    <w:p w:rsidR="001D0D9D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</w:t>
      </w:r>
      <w:r w:rsidRPr="00F952A9">
        <w:rPr>
          <w:rFonts w:ascii="Times New Roman" w:hAnsi="Times New Roman"/>
          <w:sz w:val="28"/>
          <w:szCs w:val="28"/>
          <w:u w:val="single"/>
          <w:lang w:eastAsia="ru-RU"/>
        </w:rPr>
        <w:t>Новизна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курса состоит в глубоком изучении русского фольклора в сопоставлении с фольклором белорусского, украинского и польского народов, что предполагает глубокое изучение культуры этих народов, а также в изучении исторического и культурного наследия России.</w:t>
      </w:r>
    </w:p>
    <w:p w:rsidR="001D0D9D" w:rsidRPr="00F952A9" w:rsidRDefault="001D0D9D" w:rsidP="00F952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8" type="#_x0000_t75" style="position:absolute;margin-left:-20.55pt;margin-top:58.5pt;width:112.5pt;height:78.75pt;z-index:251663360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Программа не ставит четких границ и не обозначает время прохождения темы, так как учитель идет от учета интереса детей, а это требует глубокой и детальной</w:t>
      </w:r>
      <w:r>
        <w:rPr>
          <w:rFonts w:ascii="Times New Roman" w:hAnsi="Times New Roman"/>
          <w:sz w:val="28"/>
          <w:szCs w:val="28"/>
          <w:lang w:eastAsia="ru-RU"/>
        </w:rPr>
        <w:t xml:space="preserve">  проработки</w:t>
      </w:r>
      <w:r w:rsidRPr="00F952A9">
        <w:rPr>
          <w:rFonts w:ascii="Times New Roman" w:hAnsi="Times New Roman"/>
          <w:sz w:val="28"/>
          <w:szCs w:val="28"/>
          <w:lang w:eastAsia="ru-RU"/>
        </w:rPr>
        <w:t xml:space="preserve">  отдельных тем. </w:t>
      </w:r>
    </w:p>
    <w:p w:rsidR="001D0D9D" w:rsidRDefault="001D0D9D">
      <w:r>
        <w:rPr>
          <w:b/>
          <w:i/>
          <w:sz w:val="28"/>
          <w:szCs w:val="28"/>
        </w:rPr>
        <w:t xml:space="preserve">                                                                          Руководитель кружка Т.А. Катаева</w:t>
      </w:r>
      <w:r w:rsidRPr="00F952A9">
        <w:rPr>
          <w:b/>
          <w:i/>
          <w:sz w:val="28"/>
          <w:szCs w:val="28"/>
        </w:rPr>
        <w:br w:type="page"/>
      </w:r>
    </w:p>
    <w:p w:rsidR="001D0D9D" w:rsidRDefault="001D0D9D"/>
    <w:p w:rsidR="001D0D9D" w:rsidRDefault="001D0D9D"/>
    <w:p w:rsidR="001D0D9D" w:rsidRDefault="001D0D9D"/>
    <w:p w:rsidR="001D0D9D" w:rsidRDefault="001D0D9D">
      <w:r>
        <w:rPr>
          <w:noProof/>
          <w:lang w:eastAsia="ru-RU"/>
        </w:rPr>
        <w:pict>
          <v:shape id="_x0000_s1029" type="#_x0000_t136" style="position:absolute;margin-left:-41.55pt;margin-top:-10.15pt;width:515.25pt;height:23.25pt;z-index:-251660288" fillcolor="#c00000">
            <v:shadow on="t" opacity="52429f"/>
            <v:textpath style="font-family:&quot;Arial Black&quot;;font-size:28pt;v-text-kern:t" trim="t" fitpath="t" string="&quot;Праздники народов мира - славянская культура&quot;"/>
          </v:shape>
        </w:pict>
      </w:r>
      <w:r>
        <w:rPr>
          <w:noProof/>
          <w:lang w:eastAsia="ru-RU"/>
        </w:rPr>
        <w:pict>
          <v:shape id="_x0000_s1030" type="#_x0000_t136" style="position:absolute;margin-left:22.95pt;margin-top:-47.5pt;width:413.25pt;height:31.5pt;z-index:-251667456" fillcolor="red">
            <v:shadow color="#868686"/>
            <v:textpath style="font-family:&quot;Arial&quot;;font-size:28pt;v-text-kern:t" trim="t" fitpath="t" string="Отзывы о кружке "/>
          </v:shape>
        </w:pict>
      </w:r>
    </w:p>
    <w:p w:rsidR="001D0D9D" w:rsidRDefault="001D0D9D">
      <w:r>
        <w:rPr>
          <w:noProof/>
          <w:lang w:eastAsia="ru-RU"/>
        </w:rPr>
        <w:pict>
          <v:shape id="_x0000_s1031" type="#_x0000_t136" style="position:absolute;margin-left:-4.8pt;margin-top:1.5pt;width:441pt;height:27pt;z-index:-251659264" fillcolor="red">
            <v:shadow color="#868686"/>
            <v:textpath style="font-family:&quot;Arial&quot;;font-size:24pt;v-text-kern:t" trim="t" fitpath="t" string=" детей и их родителей"/>
          </v:shape>
        </w:pict>
      </w:r>
    </w:p>
    <w:p w:rsidR="001D0D9D" w:rsidRDefault="001D0D9D" w:rsidP="006F6451">
      <w:pPr>
        <w:spacing w:line="240" w:lineRule="auto"/>
        <w:rPr>
          <w:rFonts w:ascii="Times New Roman" w:hAnsi="Times New Roman"/>
          <w:sz w:val="28"/>
          <w:szCs w:val="28"/>
        </w:rPr>
      </w:pPr>
      <w:r w:rsidRPr="008C6E01">
        <w:rPr>
          <w:rFonts w:ascii="Times New Roman" w:hAnsi="Times New Roman"/>
          <w:b/>
          <w:sz w:val="28"/>
          <w:szCs w:val="28"/>
        </w:rPr>
        <w:t>Руководитель кружка:</w:t>
      </w:r>
      <w:r w:rsidRPr="008C6E01">
        <w:rPr>
          <w:rFonts w:ascii="Times New Roman" w:hAnsi="Times New Roman"/>
          <w:sz w:val="28"/>
          <w:szCs w:val="28"/>
        </w:rPr>
        <w:t xml:space="preserve"> учитель 1 квалификационной категории</w:t>
      </w:r>
    </w:p>
    <w:p w:rsidR="001D0D9D" w:rsidRPr="006F6451" w:rsidRDefault="001D0D9D" w:rsidP="006F645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alt="Описание: F:\фото логика\P1010140.JPG" style="position:absolute;margin-left:526.2pt;margin-top:21.55pt;width:134.55pt;height:156.75pt;z-index:251660288;visibility:visible">
            <v:textbox style="mso-rotate-with-shape:t"/>
          </v:shape>
        </w:pict>
      </w:r>
      <w:r>
        <w:rPr>
          <w:rFonts w:ascii="Times New Roman" w:hAnsi="Times New Roman"/>
          <w:b/>
          <w:sz w:val="28"/>
          <w:szCs w:val="28"/>
          <w:u w:val="single"/>
        </w:rPr>
        <w:t>Катаева Татьяна Александровна</w:t>
      </w:r>
      <w:r>
        <w:rPr>
          <w:noProof/>
          <w:lang w:eastAsia="ru-RU"/>
        </w:rPr>
        <w:pict>
          <v:shape id="_x0000_s1033" type="#_x0000_t75" alt="Описание: F:\фото логика\P1010140.JPG" style="position:absolute;margin-left:566.7pt;margin-top:.7pt;width:134.55pt;height:156.75pt;z-index:251659264;visibility:visible;mso-position-horizontal-relative:text;mso-position-vertical-relative:text">
            <v:textbox style="mso-rotate-with-shape:t"/>
          </v:shape>
        </w:pict>
      </w:r>
      <w:r>
        <w:rPr>
          <w:noProof/>
          <w:lang w:eastAsia="ru-RU"/>
        </w:rPr>
        <w:pict>
          <v:shape id="Рисунок 1" o:spid="_x0000_s1034" type="#_x0000_t75" style="position:absolute;margin-left:258.65pt;margin-top:-18pt;width:240.5pt;height:198.7pt;z-index:-251658240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">
            <v:imagedata r:id="rId7" o:title=""/>
            <o:lock v:ext="edit" aspectratio="f"/>
          </v:shape>
        </w:pict>
      </w:r>
    </w:p>
    <w:p w:rsidR="001D0D9D" w:rsidRPr="006F6451" w:rsidRDefault="001D0D9D" w:rsidP="00CA0417">
      <w:pPr>
        <w:jc w:val="both"/>
        <w:rPr>
          <w:shadow/>
          <w:sz w:val="28"/>
          <w:szCs w:val="28"/>
        </w:rPr>
      </w:pPr>
      <w:r w:rsidRPr="006F6451">
        <w:rPr>
          <w:shadow/>
          <w:sz w:val="28"/>
          <w:szCs w:val="28"/>
        </w:rPr>
        <w:t>Занятия кружка проводятся в каб.312</w:t>
      </w:r>
    </w:p>
    <w:p w:rsidR="001D0D9D" w:rsidRPr="006F6451" w:rsidRDefault="001D0D9D" w:rsidP="006F645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C6E01">
        <w:rPr>
          <w:rFonts w:ascii="Times New Roman" w:hAnsi="Times New Roman"/>
          <w:b/>
          <w:sz w:val="28"/>
          <w:szCs w:val="28"/>
        </w:rPr>
        <w:t>Расписание кружка:</w:t>
      </w:r>
    </w:p>
    <w:p w:rsidR="001D0D9D" w:rsidRDefault="001D0D9D" w:rsidP="006F6451">
      <w:pPr>
        <w:jc w:val="both"/>
        <w:rPr>
          <w:shadow/>
          <w:sz w:val="28"/>
          <w:szCs w:val="28"/>
        </w:rPr>
      </w:pPr>
      <w:r>
        <w:rPr>
          <w:shadow/>
          <w:sz w:val="28"/>
          <w:szCs w:val="28"/>
        </w:rPr>
        <w:t xml:space="preserve">  </w:t>
      </w:r>
      <w:r w:rsidRPr="006F6451">
        <w:rPr>
          <w:shadow/>
          <w:sz w:val="28"/>
          <w:szCs w:val="28"/>
        </w:rPr>
        <w:t>четверг с 12.00 до 12</w:t>
      </w:r>
      <w:r>
        <w:rPr>
          <w:shadow/>
          <w:sz w:val="28"/>
          <w:szCs w:val="28"/>
        </w:rPr>
        <w:t>.40</w:t>
      </w:r>
    </w:p>
    <w:p w:rsidR="001D0D9D" w:rsidRPr="006F6451" w:rsidRDefault="001D0D9D" w:rsidP="006F6451">
      <w:pPr>
        <w:jc w:val="both"/>
        <w:rPr>
          <w:shadow/>
          <w:sz w:val="28"/>
          <w:szCs w:val="28"/>
        </w:rPr>
      </w:pPr>
      <w:r w:rsidRPr="006F6451">
        <w:rPr>
          <w:shadow/>
          <w:sz w:val="28"/>
          <w:szCs w:val="28"/>
        </w:rPr>
        <w:t xml:space="preserve">  для учащихся 1-х классов А  Б В  Г </w:t>
      </w:r>
    </w:p>
    <w:p w:rsidR="001D0D9D" w:rsidRDefault="001D0D9D">
      <w:pPr>
        <w:rPr>
          <w:shadow/>
          <w:sz w:val="28"/>
          <w:szCs w:val="28"/>
        </w:rPr>
      </w:pPr>
    </w:p>
    <w:p w:rsidR="001D0D9D" w:rsidRPr="006F6451" w:rsidRDefault="001D0D9D">
      <w:pPr>
        <w:rPr>
          <w:shadow/>
          <w:sz w:val="28"/>
          <w:szCs w:val="28"/>
        </w:rPr>
      </w:pPr>
      <w:r w:rsidRPr="006F6451">
        <w:rPr>
          <w:shadow/>
          <w:sz w:val="28"/>
          <w:szCs w:val="28"/>
        </w:rPr>
        <w:t xml:space="preserve"> Хотелось бы оставить положительный отзыв о преподавании кружка «Праздники народов мира – славянская культура»</w:t>
      </w:r>
      <w:r w:rsidRPr="006F6451">
        <w:rPr>
          <w:shadow/>
          <w:sz w:val="28"/>
          <w:szCs w:val="28"/>
        </w:rPr>
        <w:br/>
        <w:t xml:space="preserve"> Мой ребёнок приходит после занятий  домой довольным, с положительными эмоциями. Помимо эмоционального удовлетворения мы наблюдаем у ребёнка постоянно повышающийся уровень знаний. Знаю, что довольны также и одноклассники и их родители. ТАК ДЕРЖАТЬ! Желаем школе побольше таких интересных кружков.</w:t>
      </w:r>
    </w:p>
    <w:p w:rsidR="001D0D9D" w:rsidRPr="006F6451" w:rsidRDefault="001D0D9D">
      <w:pPr>
        <w:rPr>
          <w:shadow/>
          <w:sz w:val="28"/>
          <w:szCs w:val="28"/>
        </w:rPr>
      </w:pPr>
      <w:r>
        <w:rPr>
          <w:shadow/>
          <w:sz w:val="28"/>
          <w:szCs w:val="28"/>
        </w:rPr>
        <w:t xml:space="preserve">          </w:t>
      </w:r>
      <w:r w:rsidRPr="006F6451">
        <w:rPr>
          <w:shadow/>
          <w:sz w:val="28"/>
          <w:szCs w:val="28"/>
        </w:rPr>
        <w:t xml:space="preserve">                                                                                              Рыжкова 1 Б класс</w:t>
      </w:r>
      <w:r w:rsidRPr="00CA0417">
        <w:rPr>
          <w:sz w:val="28"/>
          <w:szCs w:val="28"/>
        </w:rPr>
        <w:t xml:space="preserve">    </w:t>
      </w:r>
      <w:r w:rsidRPr="006F6451">
        <w:rPr>
          <w:shadow/>
          <w:sz w:val="28"/>
          <w:szCs w:val="28"/>
        </w:rPr>
        <w:t>Моя дочь, Суслова Арина, посещает кружок «Праздники народов мира – славянская культура»</w:t>
      </w:r>
      <w:r w:rsidRPr="006F6451">
        <w:rPr>
          <w:shadow/>
          <w:sz w:val="28"/>
          <w:szCs w:val="28"/>
        </w:rPr>
        <w:br/>
        <w:t xml:space="preserve"> и я очень благодарна преподавателю   за интересные и грамотные занятия, за качественную базу,  за то, что Арина   бежит на занятия с огромной радостью и с такой же улыбкой на лице возвращается домой.                                                  </w:t>
      </w:r>
    </w:p>
    <w:p w:rsidR="001D0D9D" w:rsidRDefault="001D0D9D">
      <w:pPr>
        <w:rPr>
          <w:shadow/>
          <w:sz w:val="28"/>
          <w:szCs w:val="28"/>
        </w:rPr>
      </w:pPr>
      <w:r>
        <w:rPr>
          <w:noProof/>
          <w:lang w:eastAsia="ru-RU"/>
        </w:rPr>
        <w:pict>
          <v:shape id="_x0000_s1035" type="#_x0000_t136" style="position:absolute;margin-left:220.95pt;margin-top:304.6pt;width:96pt;height:18pt;z-index:251653120" fillcolor="black">
            <v:shadow color="#868686"/>
            <v:textpath style="font-family:&quot;Arial Black&quot;;font-size:10pt;v-text-kern:t" trim="t" fitpath="t" string="Ершова Настя"/>
          </v:shape>
        </w:pict>
      </w:r>
      <w:r w:rsidRPr="006F6451">
        <w:rPr>
          <w:shadow/>
          <w:sz w:val="28"/>
          <w:szCs w:val="28"/>
        </w:rPr>
        <w:t xml:space="preserve">                                                                                                         А.В. Суслова 1 Б класс</w:t>
      </w:r>
    </w:p>
    <w:p w:rsidR="001D0D9D" w:rsidRDefault="001D0D9D">
      <w:pPr>
        <w:rPr>
          <w:shadow/>
          <w:sz w:val="28"/>
          <w:szCs w:val="28"/>
        </w:rPr>
      </w:pPr>
    </w:p>
    <w:p w:rsidR="001D0D9D" w:rsidRDefault="001D0D9D">
      <w:pPr>
        <w:rPr>
          <w:shadow/>
          <w:sz w:val="28"/>
          <w:szCs w:val="28"/>
        </w:rPr>
      </w:pPr>
      <w:r>
        <w:rPr>
          <w:noProof/>
          <w:lang w:eastAsia="ru-RU"/>
        </w:rPr>
        <w:pict>
          <v:shape id="Рисунок 25" o:spid="_x0000_s1036" type="#_x0000_t75" style="position:absolute;margin-left:5.5pt;margin-top:8.65pt;width:327.75pt;height:66.7pt;z-index:251652096;visibility:visible">
            <v:imagedata r:id="rId8" o:title="" croptop="35461f" cropbottom="18473f" cropleft="10094f" cropright="-8419f"/>
          </v:shape>
        </w:pict>
      </w:r>
    </w:p>
    <w:p w:rsidR="001D0D9D" w:rsidRDefault="001D0D9D">
      <w:pPr>
        <w:rPr>
          <w:shadow/>
          <w:sz w:val="28"/>
          <w:szCs w:val="28"/>
        </w:rPr>
      </w:pPr>
    </w:p>
    <w:p w:rsidR="001D0D9D" w:rsidRDefault="001D0D9D">
      <w:pPr>
        <w:rPr>
          <w:shadow/>
          <w:sz w:val="28"/>
          <w:szCs w:val="28"/>
        </w:rPr>
      </w:pPr>
    </w:p>
    <w:p w:rsidR="001D0D9D" w:rsidRDefault="001D0D9D">
      <w:r>
        <w:rPr>
          <w:noProof/>
          <w:lang w:eastAsia="ru-RU"/>
        </w:rPr>
        <w:pict>
          <v:shape id="Рисунок 28" o:spid="_x0000_s1037" type="#_x0000_t75" style="position:absolute;margin-left:-66pt;margin-top:177.35pt;width:206.4pt;height:145.45pt;z-index:2516541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">
            <v:imagedata r:id="rId9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29" o:spid="_x0000_s1038" type="#_x0000_t75" style="position:absolute;margin-left:264pt;margin-top:159.35pt;width:225.6pt;height:159.85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">
            <v:imagedata r:id="rId10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22" o:spid="_x0000_s1039" type="#_x0000_t75" style="position:absolute;margin-left:16.5pt;margin-top:78.35pt;width:408.75pt;height:55.65pt;rotation:11458730fd;z-index:251650048;visibility:visible">
            <v:imagedata r:id="rId11" o:title="" croptop="36810f" cropbottom="14130f" cropleft="-2730f" cropright="-1600f"/>
          </v:shape>
        </w:pict>
      </w:r>
      <w:r>
        <w:rPr>
          <w:noProof/>
          <w:lang w:eastAsia="ru-RU"/>
        </w:rPr>
        <w:pict>
          <v:shape id="_x0000_s1040" type="#_x0000_t136" style="position:absolute;margin-left:313.5pt;margin-top:24.35pt;width:116.85pt;height:16.5pt;z-index:-251665408" fillcolor="black">
            <v:shadow color="#868686"/>
            <v:textpath style="font-family:&quot;Arial Black&quot;;font-size:10pt;v-text-kern:t" trim="t" fitpath="t" string="Лесогор Иван"/>
          </v:shape>
        </w:pict>
      </w:r>
      <w:r>
        <w:rPr>
          <w:noProof/>
          <w:lang w:eastAsia="ru-RU"/>
        </w:rPr>
        <w:pict>
          <v:shape id="Рисунок 31" o:spid="_x0000_s1041" type="#_x0000_t75" style="position:absolute;margin-left:-60.5pt;margin-top:312.35pt;width:306.25pt;height:252pt;z-index:-2516500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">
            <v:imagedata r:id="rId12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35" o:spid="_x0000_s1042" type="#_x0000_t75" style="position:absolute;margin-left:258.5pt;margin-top:510.35pt;width:227.05pt;height:278.4pt;z-index:251664384;visibility:visible;mso-wrap-distance-left:10.44pt;mso-wrap-distance-right:11.5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">
            <v:imagedata r:id="rId1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36" o:spid="_x0000_s1043" type="#_x0000_t75" style="position:absolute;margin-left:-44pt;margin-top:546.35pt;width:205.9pt;height:249.1pt;z-index:25166540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">
            <v:imagedata r:id="rId14" o:title=""/>
            <o:lock v:ext="edit" aspectratio="f"/>
          </v:shape>
        </w:pict>
      </w:r>
      <w:r>
        <w:br w:type="page"/>
      </w:r>
    </w:p>
    <w:p w:rsidR="001D0D9D" w:rsidRDefault="001D0D9D" w:rsidP="00F875AE"/>
    <w:p w:rsidR="001D0D9D" w:rsidRDefault="001D0D9D" w:rsidP="00F875AE"/>
    <w:p w:rsidR="001D0D9D" w:rsidRDefault="001D0D9D" w:rsidP="00F875AE"/>
    <w:p w:rsidR="001D0D9D" w:rsidRDefault="001D0D9D" w:rsidP="00F875AE"/>
    <w:p w:rsidR="001D0D9D" w:rsidRDefault="001D0D9D">
      <w:r>
        <w:t xml:space="preserve"> </w:t>
      </w:r>
    </w:p>
    <w:p w:rsidR="001D0D9D" w:rsidRDefault="001D0D9D"/>
    <w:p w:rsidR="001D0D9D" w:rsidRDefault="001D0D9D"/>
    <w:p w:rsidR="001D0D9D" w:rsidRDefault="001D0D9D"/>
    <w:p w:rsidR="001D0D9D" w:rsidRDefault="001D0D9D"/>
    <w:p w:rsidR="001D0D9D" w:rsidRDefault="001D0D9D"/>
    <w:sectPr w:rsidR="001D0D9D" w:rsidSect="00AD5AA4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77670"/>
    <w:multiLevelType w:val="multilevel"/>
    <w:tmpl w:val="E1B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2170A2"/>
    <w:multiLevelType w:val="multilevel"/>
    <w:tmpl w:val="1C30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417033"/>
    <w:multiLevelType w:val="multilevel"/>
    <w:tmpl w:val="4F46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0624"/>
    <w:rsid w:val="00030A72"/>
    <w:rsid w:val="000A52F9"/>
    <w:rsid w:val="00152E24"/>
    <w:rsid w:val="00162B75"/>
    <w:rsid w:val="00166342"/>
    <w:rsid w:val="00172786"/>
    <w:rsid w:val="001B275C"/>
    <w:rsid w:val="001D0D9D"/>
    <w:rsid w:val="00310624"/>
    <w:rsid w:val="00361A14"/>
    <w:rsid w:val="00403643"/>
    <w:rsid w:val="004F7DDA"/>
    <w:rsid w:val="005A13C2"/>
    <w:rsid w:val="006F6451"/>
    <w:rsid w:val="007265E0"/>
    <w:rsid w:val="00782AB2"/>
    <w:rsid w:val="008C6E01"/>
    <w:rsid w:val="00966D3F"/>
    <w:rsid w:val="00AA061B"/>
    <w:rsid w:val="00AD5AA4"/>
    <w:rsid w:val="00AF60E6"/>
    <w:rsid w:val="00BA6713"/>
    <w:rsid w:val="00CA0417"/>
    <w:rsid w:val="00CC6289"/>
    <w:rsid w:val="00D44137"/>
    <w:rsid w:val="00EC5F88"/>
    <w:rsid w:val="00ED7DB4"/>
    <w:rsid w:val="00F72A22"/>
    <w:rsid w:val="00F875AE"/>
    <w:rsid w:val="00F952A9"/>
    <w:rsid w:val="00FC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6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B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2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196</TotalTime>
  <Pages>4</Pages>
  <Words>424</Words>
  <Characters>2418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Сандра</dc:creator>
  <cp:keywords/>
  <dc:description/>
  <cp:lastModifiedBy>Нач школа</cp:lastModifiedBy>
  <cp:revision>5</cp:revision>
  <cp:lastPrinted>2012-04-02T04:07:00Z</cp:lastPrinted>
  <dcterms:created xsi:type="dcterms:W3CDTF">2012-03-28T07:37:00Z</dcterms:created>
  <dcterms:modified xsi:type="dcterms:W3CDTF">2012-04-13T02:41:00Z</dcterms:modified>
</cp:coreProperties>
</file>