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3B8" w:rsidRDefault="005E33B8" w:rsidP="00C7586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s1026" type="#_x0000_t75" alt="сова" style="position:absolute;left:0;text-align:left;margin-left:336.95pt;margin-top:4.5pt;width:186.75pt;height:217.9pt;z-index:251669504;visibility:visible">
            <v:imagedata r:id="rId6" o:title="" cropleft="13858f"/>
          </v:shape>
        </w:pict>
      </w:r>
      <w:r w:rsidRPr="00C06AFE">
        <w:rPr>
          <w:rFonts w:ascii="Times New Roman" w:hAnsi="Times New Roman" w:cs="Times New Roman"/>
          <w:b/>
          <w:bCs/>
          <w:sz w:val="36"/>
          <w:szCs w:val="36"/>
        </w:rPr>
        <w:t>День «Проектов»</w:t>
      </w:r>
    </w:p>
    <w:p w:rsidR="005E33B8" w:rsidRDefault="005E33B8" w:rsidP="00C7586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-13.65pt;margin-top:15.65pt;width:314.25pt;height:204.75pt;z-index:251643904;visibility:visible">
            <v:imagedata r:id="rId7" o:title="" croptop="7842f" cropbottom="9382f" cropleft="5043f" cropright="511f"/>
          </v:shape>
        </w:pict>
      </w:r>
    </w:p>
    <w:p w:rsidR="005E33B8" w:rsidRDefault="005E33B8" w:rsidP="00C06A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E33B8" w:rsidRPr="00C06AFE" w:rsidRDefault="005E33B8" w:rsidP="00C06AFE">
      <w:pPr>
        <w:rPr>
          <w:rFonts w:ascii="Times New Roman" w:hAnsi="Times New Roman" w:cs="Times New Roman"/>
          <w:sz w:val="36"/>
          <w:szCs w:val="36"/>
        </w:rPr>
      </w:pPr>
    </w:p>
    <w:p w:rsidR="005E33B8" w:rsidRPr="00C06AFE" w:rsidRDefault="005E33B8" w:rsidP="00C06AFE">
      <w:pPr>
        <w:rPr>
          <w:rFonts w:ascii="Times New Roman" w:hAnsi="Times New Roman" w:cs="Times New Roman"/>
          <w:sz w:val="36"/>
          <w:szCs w:val="36"/>
        </w:rPr>
      </w:pPr>
    </w:p>
    <w:p w:rsidR="005E33B8" w:rsidRPr="00C06AFE" w:rsidRDefault="005E33B8" w:rsidP="00C06AFE">
      <w:pPr>
        <w:rPr>
          <w:rFonts w:ascii="Times New Roman" w:hAnsi="Times New Roman" w:cs="Times New Roman"/>
          <w:sz w:val="36"/>
          <w:szCs w:val="36"/>
        </w:rPr>
      </w:pPr>
    </w:p>
    <w:p w:rsidR="005E33B8" w:rsidRPr="00C06AFE" w:rsidRDefault="005E33B8" w:rsidP="00C06AFE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C06AFE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Рисунок 6" o:spid="_x0000_s1028" type="#_x0000_t75" style="position:absolute;margin-left:316.35pt;margin-top:25.8pt;width:207pt;height:294pt;z-index:251648000;visibility:visible">
            <v:imagedata r:id="rId8" o:title="" croptop="10642f" cropleft="34990f" cropright="3016f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9" type="#_x0000_t202" style="position:absolute;margin-left:-18.15pt;margin-top:25.9pt;width:309pt;height:73.5pt;z-index:251644928;visibility:visible" filled="f" stroked="f">
            <v:fill o:detectmouseclick="t"/>
            <v:textbox>
              <w:txbxContent>
                <w:p w:rsidR="005E33B8" w:rsidRPr="00A7360D" w:rsidRDefault="005E33B8" w:rsidP="00A7360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Справедливое жюри: зам. директора по УВР Т.П.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Бурковская, учитель начальных классов Т.М.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Кутепова, учащиеся 3В класса: Гусева Елена, Пальчун Валерия, Горовая Василина.</w:t>
                  </w:r>
                </w:p>
                <w:p w:rsidR="005E33B8" w:rsidRPr="00C06AFE" w:rsidRDefault="005E33B8" w:rsidP="00C06AF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5E33B8" w:rsidRPr="00A7360D" w:rsidRDefault="005E33B8" w:rsidP="00A7360D">
      <w:pPr>
        <w:rPr>
          <w:rFonts w:ascii="Times New Roman" w:hAnsi="Times New Roman" w:cs="Times New Roman"/>
          <w:sz w:val="36"/>
          <w:szCs w:val="36"/>
        </w:rPr>
      </w:pPr>
    </w:p>
    <w:p w:rsidR="005E33B8" w:rsidRPr="00A7360D" w:rsidRDefault="005E33B8" w:rsidP="00A7360D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A7360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Рисунок 4" o:spid="_x0000_s1030" type="#_x0000_t75" style="position:absolute;margin-left:-18.05pt;margin-top:17.45pt;width:318.65pt;height:201pt;z-index:251645952;visibility:visible">
            <v:imagedata r:id="rId9" o:title="" croptop="16104f" cropbottom="6442f" cropright="8900f"/>
          </v:shape>
        </w:pict>
      </w:r>
    </w:p>
    <w:p w:rsidR="005E33B8" w:rsidRDefault="005E33B8" w:rsidP="00A7360D">
      <w:pPr>
        <w:tabs>
          <w:tab w:val="left" w:pos="13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5E33B8" w:rsidRPr="00A7360D" w:rsidRDefault="005E33B8" w:rsidP="00A7360D">
      <w:pPr>
        <w:rPr>
          <w:rFonts w:ascii="Times New Roman" w:hAnsi="Times New Roman" w:cs="Times New Roman"/>
          <w:sz w:val="36"/>
          <w:szCs w:val="36"/>
        </w:rPr>
      </w:pPr>
    </w:p>
    <w:p w:rsidR="005E33B8" w:rsidRPr="00A7360D" w:rsidRDefault="005E33B8" w:rsidP="00A7360D">
      <w:pPr>
        <w:rPr>
          <w:rFonts w:ascii="Times New Roman" w:hAnsi="Times New Roman" w:cs="Times New Roman"/>
          <w:sz w:val="36"/>
          <w:szCs w:val="36"/>
        </w:rPr>
      </w:pPr>
    </w:p>
    <w:p w:rsidR="005E33B8" w:rsidRPr="00A7360D" w:rsidRDefault="005E33B8" w:rsidP="00A7360D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A7360D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436E6A">
      <w:pPr>
        <w:tabs>
          <w:tab w:val="left" w:pos="753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Поле 5" o:spid="_x0000_s1031" type="#_x0000_t202" style="position:absolute;margin-left:-18.15pt;margin-top:26.9pt;width:318.75pt;height:73.5pt;z-index:251646976;visibility:visible" filled="f" stroked="f">
            <v:textbox>
              <w:txbxContent>
                <w:p w:rsidR="005E33B8" w:rsidRPr="00A7360D" w:rsidRDefault="005E33B8" w:rsidP="00A7360D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Исследовательская работа «Шоколад – польза или вред для организма», у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ченица 3Б класса Горбачевская Александра,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руководитель: М.А.Котлярова</w:t>
                  </w:r>
                </w:p>
                <w:p w:rsidR="005E33B8" w:rsidRDefault="005E33B8"/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32" type="#_x0000_t202" style="position:absolute;margin-left:310.35pt;margin-top:26.9pt;width:213pt;height:94.5pt;z-index:251649024;visibility:visible" filled="f" stroked="f">
            <v:textbox>
              <w:txbxContent>
                <w:p w:rsidR="005E33B8" w:rsidRPr="00436E6A" w:rsidRDefault="005E33B8" w:rsidP="00436E6A">
                  <w:pPr>
                    <w:tabs>
                      <w:tab w:val="left" w:pos="7530"/>
                    </w:tabs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Исследовательская работа «Почему стирает ластик», у</w:t>
                  </w:r>
                  <w:r w:rsidRPr="00436E6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ченица 4Б класса Дегтярёва Софья, руководитель: И.Н.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436E6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Шипова</w:t>
                  </w:r>
                </w:p>
                <w:p w:rsidR="005E33B8" w:rsidRPr="00436E6A" w:rsidRDefault="005E33B8" w:rsidP="00436E6A">
                  <w:pPr>
                    <w:tabs>
                      <w:tab w:val="left" w:pos="7530"/>
                    </w:tabs>
                    <w:rPr>
                      <w:rFonts w:ascii="Times New Roman" w:hAnsi="Times New Roman" w:cs="Times New Roman"/>
                      <w:b/>
                      <w:bCs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36"/>
          <w:szCs w:val="36"/>
        </w:rPr>
        <w:tab/>
      </w:r>
    </w:p>
    <w:p w:rsidR="005E33B8" w:rsidRDefault="005E33B8" w:rsidP="00F10E55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F10E55">
      <w:pPr>
        <w:tabs>
          <w:tab w:val="left" w:pos="4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5E33B8" w:rsidRDefault="005E33B8" w:rsidP="00F10E55">
      <w:pPr>
        <w:tabs>
          <w:tab w:val="left" w:pos="4440"/>
        </w:tabs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F10E55">
      <w:pPr>
        <w:tabs>
          <w:tab w:val="left" w:pos="4440"/>
        </w:tabs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F10E55">
      <w:pPr>
        <w:tabs>
          <w:tab w:val="left" w:pos="4440"/>
        </w:tabs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F10E55">
      <w:pPr>
        <w:tabs>
          <w:tab w:val="left" w:pos="444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Рисунок 8" o:spid="_x0000_s1033" type="#_x0000_t75" style="position:absolute;margin-left:26.85pt;margin-top:16.5pt;width:243.75pt;height:188.25pt;z-index:251650048;visibility:visible">
            <v:imagedata r:id="rId10" o:title="" croptop="20585f" cropbottom="560f" cropleft="4308f" cropright="10371f"/>
          </v:shape>
        </w:pict>
      </w:r>
      <w:r>
        <w:rPr>
          <w:noProof/>
          <w:lang w:eastAsia="ru-RU"/>
        </w:rPr>
        <w:pict>
          <v:shape id="Рисунок 18" o:spid="_x0000_s1034" type="#_x0000_t75" style="position:absolute;margin-left:302.85pt;margin-top:16.45pt;width:201.9pt;height:188.25pt;z-index:251660288;visibility:visible">
            <v:imagedata r:id="rId11" o:title="" croptop="6442f" cropleft="17233f" cropright="4591f"/>
          </v:shape>
        </w:pict>
      </w:r>
    </w:p>
    <w:p w:rsidR="005E33B8" w:rsidRDefault="005E33B8" w:rsidP="00F10E55">
      <w:pPr>
        <w:tabs>
          <w:tab w:val="left" w:pos="4440"/>
        </w:tabs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F10E55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F10E55">
      <w:pPr>
        <w:tabs>
          <w:tab w:val="left" w:pos="80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5E33B8" w:rsidRPr="00242743" w:rsidRDefault="005E33B8" w:rsidP="00242743">
      <w:pPr>
        <w:rPr>
          <w:rFonts w:ascii="Times New Roman" w:hAnsi="Times New Roman" w:cs="Times New Roman"/>
          <w:sz w:val="36"/>
          <w:szCs w:val="36"/>
        </w:rPr>
      </w:pPr>
    </w:p>
    <w:p w:rsidR="005E33B8" w:rsidRPr="00242743" w:rsidRDefault="005E33B8" w:rsidP="00242743">
      <w:pPr>
        <w:rPr>
          <w:rFonts w:ascii="Times New Roman" w:hAnsi="Times New Roman" w:cs="Times New Roman"/>
          <w:sz w:val="36"/>
          <w:szCs w:val="36"/>
        </w:rPr>
      </w:pPr>
    </w:p>
    <w:p w:rsidR="005E33B8" w:rsidRPr="00242743" w:rsidRDefault="005E33B8" w:rsidP="0024274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Поле 11" o:spid="_x0000_s1035" type="#_x0000_t202" style="position:absolute;margin-left:297.6pt;margin-top:19.9pt;width:211.4pt;height:74.25pt;z-index:251653120;visibility:visible" filled="f" stroked="f">
            <v:textbox>
              <w:txbxContent>
                <w:p w:rsidR="005E33B8" w:rsidRPr="00A7360D" w:rsidRDefault="005E33B8" w:rsidP="00981385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Исследовательская работа «Как влияет музыка на человека», ученица 4В класса Рыженко Диана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руководитель: И.Я.Мартынова</w:t>
                  </w:r>
                </w:p>
                <w:p w:rsidR="005E33B8" w:rsidRPr="00981385" w:rsidRDefault="005E33B8" w:rsidP="0098138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" o:spid="_x0000_s1036" type="#_x0000_t202" style="position:absolute;margin-left:20.85pt;margin-top:7.9pt;width:243.75pt;height:100.5pt;z-index:251651072;visibility:visible" filled="f" stroked="f">
            <v:textbox>
              <w:txbxContent>
                <w:p w:rsidR="005E33B8" w:rsidRDefault="005E33B8" w:rsidP="00F10E55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Исследовательская работа «Влияние мультипликационных фильмов на речь школьников», ученица 3В класса Пальчун Валерия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руководитель: Т.М. Кутепова</w:t>
                  </w:r>
                </w:p>
                <w:p w:rsidR="005E33B8" w:rsidRDefault="005E33B8" w:rsidP="00F10E55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5E33B8" w:rsidRPr="00A7360D" w:rsidRDefault="005E33B8" w:rsidP="00F10E55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5E33B8" w:rsidRPr="00F10E55" w:rsidRDefault="005E33B8" w:rsidP="00F10E5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5E33B8" w:rsidRDefault="005E33B8" w:rsidP="00242743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242743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24274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Рисунок 23" o:spid="_x0000_s1037" type="#_x0000_t75" style="position:absolute;margin-left:17.05pt;margin-top:30.75pt;width:230.25pt;height:199.7pt;z-index:251668480;visibility:visible">
            <v:imagedata r:id="rId12" o:title="" croptop="9522f" cropbottom="8402f" cropleft="17652f" cropright="6693f"/>
          </v:shape>
        </w:pict>
      </w:r>
      <w:r>
        <w:rPr>
          <w:noProof/>
          <w:lang w:eastAsia="ru-RU"/>
        </w:rPr>
        <w:pict>
          <v:shape id="Рисунок 14" o:spid="_x0000_s1038" type="#_x0000_t75" style="position:absolute;margin-left:275.1pt;margin-top:31.75pt;width:234pt;height:198.75pt;z-index:251656192;visibility:visible">
            <v:imagedata r:id="rId13" o:title="" croptop="14143f" cropbottom="7422f" cropleft="3993f" cropright="16991f"/>
          </v:shape>
        </w:pict>
      </w:r>
    </w:p>
    <w:p w:rsidR="005E33B8" w:rsidRDefault="005E33B8" w:rsidP="00242743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242743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242743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242743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EA4C44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EA4C44">
      <w:pPr>
        <w:tabs>
          <w:tab w:val="left" w:pos="76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5E33B8" w:rsidRPr="00B879CA" w:rsidRDefault="005E33B8" w:rsidP="00B879C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Поле 13" o:spid="_x0000_s1039" type="#_x0000_t202" style="position:absolute;margin-left:8.85pt;margin-top:10.4pt;width:238.5pt;height:55.5pt;z-index:251655168;visibility:visible" filled="f" stroked="f">
            <v:textbox>
              <w:txbxContent>
                <w:p w:rsidR="005E33B8" w:rsidRPr="00A7360D" w:rsidRDefault="005E33B8" w:rsidP="007C098A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Исследовательская работа «Камни и их свойства», ученица 4В класса Качкова Юлия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руководитель: И.Я. Мартынова</w:t>
                  </w:r>
                </w:p>
                <w:p w:rsidR="005E33B8" w:rsidRPr="007C098A" w:rsidRDefault="005E33B8" w:rsidP="007C098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" o:spid="_x0000_s1040" type="#_x0000_t202" style="position:absolute;margin-left:270.6pt;margin-top:10.4pt;width:238.4pt;height:55.5pt;z-index:251657216;visibility:visible" filled="f" stroked="f">
            <v:textbox>
              <w:txbxContent>
                <w:p w:rsidR="005E33B8" w:rsidRPr="00A7360D" w:rsidRDefault="005E33B8" w:rsidP="00EA4C44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Исследовательская работа «Мы и молоко», ученица 3В класса Горовая Василина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руководитель: Т.М. Кутепова</w:t>
                  </w:r>
                </w:p>
                <w:p w:rsidR="005E33B8" w:rsidRPr="00EA4C44" w:rsidRDefault="005E33B8" w:rsidP="00EA4C4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5E33B8" w:rsidRPr="00B879CA" w:rsidRDefault="005E33B8" w:rsidP="00B879CA">
      <w:pPr>
        <w:rPr>
          <w:rFonts w:ascii="Times New Roman" w:hAnsi="Times New Roman" w:cs="Times New Roman"/>
          <w:sz w:val="36"/>
          <w:szCs w:val="36"/>
        </w:rPr>
      </w:pPr>
    </w:p>
    <w:p w:rsidR="005E33B8" w:rsidRPr="00B879CA" w:rsidRDefault="005E33B8" w:rsidP="00B879CA">
      <w:pPr>
        <w:rPr>
          <w:rFonts w:ascii="Times New Roman" w:hAnsi="Times New Roman" w:cs="Times New Roman"/>
          <w:sz w:val="36"/>
          <w:szCs w:val="36"/>
        </w:rPr>
      </w:pPr>
    </w:p>
    <w:p w:rsidR="005E33B8" w:rsidRPr="00B879CA" w:rsidRDefault="005E33B8" w:rsidP="00B879CA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B879C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Рисунок 10" o:spid="_x0000_s1041" type="#_x0000_t75" style="position:absolute;margin-left:45.6pt;margin-top:3pt;width:183.6pt;height:174.75pt;z-index:251652096;visibility:visible">
            <v:imagedata r:id="rId14" o:title="" croptop="21005f" cropbottom="6442f" cropleft="11454f" cropright="14364f"/>
          </v:shape>
        </w:pict>
      </w:r>
      <w:r>
        <w:rPr>
          <w:noProof/>
          <w:lang w:eastAsia="ru-RU"/>
        </w:rPr>
        <w:pict>
          <v:shape id="Рисунок 16" o:spid="_x0000_s1042" type="#_x0000_t75" style="position:absolute;margin-left:289.35pt;margin-top:2.95pt;width:185.9pt;height:174.75pt;z-index:251658240;visibility:visible">
            <v:imagedata r:id="rId15" o:title="" croptop="7422f" cropbottom="700f" cropleft="19439f" cropright="5012f"/>
          </v:shape>
        </w:pict>
      </w:r>
    </w:p>
    <w:p w:rsidR="005E33B8" w:rsidRDefault="005E33B8" w:rsidP="00B879CA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B879CA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B879CA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B879CA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B879C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Поле 19" o:spid="_x0000_s1043" type="#_x0000_t202" style="position:absolute;margin-left:271.35pt;margin-top:26.7pt;width:236.25pt;height:75pt;z-index:251661312;visibility:visible" filled="f" stroked="f">
            <v:textbox>
              <w:txbxContent>
                <w:p w:rsidR="005E33B8" w:rsidRPr="00A7360D" w:rsidRDefault="005E33B8" w:rsidP="00D5536D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Исследовательская работа «Планета Земля», ученица 4В класса Ходевцева Виктория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руководитель: И.Я.Мартынова</w:t>
                  </w:r>
                </w:p>
                <w:p w:rsidR="005E33B8" w:rsidRPr="0089468B" w:rsidRDefault="005E33B8" w:rsidP="0089468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7" o:spid="_x0000_s1044" type="#_x0000_t202" style="position:absolute;margin-left:35.1pt;margin-top:18.45pt;width:212.25pt;height:87.75pt;z-index:251659264;visibility:visible" filled="f" stroked="f">
            <v:textbox>
              <w:txbxContent>
                <w:p w:rsidR="005E33B8" w:rsidRPr="00A7360D" w:rsidRDefault="005E33B8" w:rsidP="00DE65BA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Исследовательская работа «Компьютерный сленг», ученик 3В класса Полюхович Борис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руководитель: И.Я.Мартынова</w:t>
                  </w:r>
                </w:p>
                <w:p w:rsidR="005E33B8" w:rsidRPr="00B879CA" w:rsidRDefault="005E33B8" w:rsidP="00B879C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5E33B8" w:rsidRDefault="005E33B8" w:rsidP="00B879CA">
      <w:pPr>
        <w:rPr>
          <w:rFonts w:ascii="Times New Roman" w:hAnsi="Times New Roman" w:cs="Times New Roman"/>
          <w:sz w:val="36"/>
          <w:szCs w:val="36"/>
        </w:rPr>
      </w:pPr>
    </w:p>
    <w:p w:rsidR="005E33B8" w:rsidRPr="00B879CA" w:rsidRDefault="005E33B8" w:rsidP="00B879CA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B879C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Рисунок 12" o:spid="_x0000_s1045" type="#_x0000_t75" style="position:absolute;margin-left:276.6pt;margin-top:.3pt;width:199.15pt;height:162pt;z-index:251654144;visibility:visible">
            <v:imagedata r:id="rId16" o:title="" croptop="10923f" cropbottom="3921f" cropleft="6200f" cropright="14364f"/>
          </v:shape>
        </w:pict>
      </w:r>
      <w:r>
        <w:rPr>
          <w:noProof/>
          <w:lang w:eastAsia="ru-RU"/>
        </w:rPr>
        <w:pict>
          <v:shape id="Рисунок 20" o:spid="_x0000_s1046" type="#_x0000_t75" style="position:absolute;margin-left:35.1pt;margin-top:.3pt;width:189pt;height:157.65pt;z-index:251662336;visibility:visible">
            <v:imagedata r:id="rId17" o:title="" croptop="6301f" cropbottom="10642f" cropleft="16077f" cropright="5748f"/>
          </v:shape>
        </w:pict>
      </w:r>
    </w:p>
    <w:p w:rsidR="005E33B8" w:rsidRDefault="005E33B8" w:rsidP="00B879CA">
      <w:pPr>
        <w:tabs>
          <w:tab w:val="left" w:pos="106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5E33B8" w:rsidRPr="00B879CA" w:rsidRDefault="005E33B8" w:rsidP="00B879CA">
      <w:pPr>
        <w:rPr>
          <w:rFonts w:ascii="Times New Roman" w:hAnsi="Times New Roman" w:cs="Times New Roman"/>
          <w:sz w:val="36"/>
          <w:szCs w:val="36"/>
        </w:rPr>
      </w:pPr>
    </w:p>
    <w:p w:rsidR="005E33B8" w:rsidRPr="00B879CA" w:rsidRDefault="005E33B8" w:rsidP="00B879CA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B879CA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B879C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Поле 24" o:spid="_x0000_s1047" type="#_x0000_t202" style="position:absolute;left:0;text-align:left;margin-left:289.35pt;margin-top:2.3pt;width:210.75pt;height:68.25pt;z-index:251664384;visibility:visible" filled="f" stroked="f">
            <v:textbox>
              <w:txbxContent>
                <w:p w:rsidR="005E33B8" w:rsidRDefault="005E33B8" w:rsidP="00D5536D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Исследовательская работа «Мой школьный портфель», ученица 3В класса Пальчун Валерия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руководитель: Т.М. Кутепова</w:t>
                  </w:r>
                </w:p>
                <w:p w:rsidR="005E33B8" w:rsidRPr="00CD6D4E" w:rsidRDefault="005E33B8" w:rsidP="00CD6D4E">
                  <w:pPr>
                    <w:tabs>
                      <w:tab w:val="left" w:pos="6975"/>
                    </w:tabs>
                    <w:jc w:val="center"/>
                    <w:rPr>
                      <w:b/>
                      <w:bCs/>
                      <w:caps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48" type="#_x0000_t202" style="position:absolute;left:0;text-align:left;margin-left:27.6pt;margin-top:2.3pt;width:196.5pt;height:94.5pt;z-index:251663360;visibility:visible" filled="f" stroked="f">
            <v:textbox>
              <w:txbxContent>
                <w:p w:rsidR="005E33B8" w:rsidRPr="00A7360D" w:rsidRDefault="005E33B8" w:rsidP="007F053F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Исследовательская работа «Платье», ученица 4В класса Зырянова Евгения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руководитель: И.Я.Мартынова</w:t>
                  </w:r>
                </w:p>
                <w:p w:rsidR="005E33B8" w:rsidRPr="00A35F3E" w:rsidRDefault="005E33B8" w:rsidP="00A35F3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5E33B8" w:rsidRDefault="005E33B8" w:rsidP="0089468B">
      <w:pPr>
        <w:tabs>
          <w:tab w:val="left" w:pos="3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bookmarkStart w:id="0" w:name="_GoBack"/>
      <w:bookmarkEnd w:id="0"/>
    </w:p>
    <w:p w:rsidR="005E33B8" w:rsidRDefault="005E33B8" w:rsidP="00B879C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Рисунок 27" o:spid="_x0000_s1049" type="#_x0000_t75" style="position:absolute;left:0;text-align:left;margin-left:286.35pt;margin-top:11.95pt;width:197.25pt;height:149.25pt;z-index:251667456;visibility:visible">
            <v:imagedata r:id="rId18" o:title="" croptop="6721f" cropbottom="1400f" cropleft="6904f" cropright="4025f"/>
          </v:shape>
        </w:pict>
      </w:r>
      <w:r>
        <w:rPr>
          <w:noProof/>
          <w:lang w:eastAsia="ru-RU"/>
        </w:rPr>
        <w:pict>
          <v:shape id="Рисунок 25" o:spid="_x0000_s1050" type="#_x0000_t75" style="position:absolute;left:0;text-align:left;margin-left:22.35pt;margin-top:17.15pt;width:194.15pt;height:149.25pt;z-index:251665408;visibility:visible">
            <v:imagedata r:id="rId19" o:title="" croptop="7141f" cropbottom="6022f" cropleft="14395f"/>
          </v:shape>
        </w:pict>
      </w:r>
    </w:p>
    <w:p w:rsidR="005E33B8" w:rsidRPr="00A35F3E" w:rsidRDefault="005E33B8" w:rsidP="00A35F3E">
      <w:pPr>
        <w:rPr>
          <w:rFonts w:ascii="Times New Roman" w:hAnsi="Times New Roman" w:cs="Times New Roman"/>
          <w:sz w:val="36"/>
          <w:szCs w:val="36"/>
        </w:rPr>
      </w:pPr>
    </w:p>
    <w:p w:rsidR="005E33B8" w:rsidRPr="001D3D50" w:rsidRDefault="005E33B8" w:rsidP="001D3D50">
      <w:pPr>
        <w:tabs>
          <w:tab w:val="left" w:pos="6975"/>
        </w:tabs>
        <w:rPr>
          <w:rFonts w:ascii="Times New Roman" w:hAnsi="Times New Roman" w:cs="Times New Roman"/>
          <w:sz w:val="36"/>
          <w:szCs w:val="36"/>
          <w:lang w:val="en-US"/>
        </w:rPr>
      </w:pPr>
    </w:p>
    <w:p w:rsidR="005E33B8" w:rsidRPr="00553A55" w:rsidRDefault="005E33B8" w:rsidP="00553A55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553A55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Поле 30" o:spid="_x0000_s1051" type="#_x0000_t202" style="position:absolute;margin-left:279pt;margin-top:33.55pt;width:243.75pt;height:70.5pt;z-index:251671552;visibility:visible" filled="f" stroked="f">
            <v:fill o:detectmouseclick="t"/>
            <v:textbox>
              <w:txbxContent>
                <w:p w:rsidR="005E33B8" w:rsidRPr="00A7360D" w:rsidRDefault="005E33B8" w:rsidP="00D5536D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Проект «Влияние компьютера на человека», ученик 4Г класса Деменев Алексей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</w:t>
                  </w:r>
                  <w:r w:rsidRPr="001D3D5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руководитель: Н.А.Киселёва</w:t>
                  </w:r>
                </w:p>
                <w:p w:rsidR="005E33B8" w:rsidRPr="00D5536D" w:rsidRDefault="005E33B8" w:rsidP="00D5536D">
                  <w:pPr>
                    <w:jc w:val="center"/>
                    <w:rPr>
                      <w:b/>
                      <w:bCs/>
                      <w:caps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5E33B8" w:rsidRDefault="005E33B8" w:rsidP="00553A55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Поле 29" o:spid="_x0000_s1052" type="#_x0000_t202" style="position:absolute;margin-left:18pt;margin-top:8.75pt;width:201.75pt;height:58pt;z-index:251670528;visibility:visible" filled="f" stroked="f">
            <v:fill o:detectmouseclick="t"/>
            <v:textbox>
              <w:txbxContent>
                <w:p w:rsidR="005E33B8" w:rsidRPr="001D3D50" w:rsidRDefault="005E33B8" w:rsidP="001D3D50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Проект «Пингвины», ученица 4Г класса Кирпань Дарья</w:t>
                  </w:r>
                  <w:r w:rsidRPr="00A7360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руководитель: Н.А.Киселёва</w:t>
                  </w:r>
                </w:p>
              </w:txbxContent>
            </v:textbox>
          </v:shape>
        </w:pict>
      </w:r>
    </w:p>
    <w:p w:rsidR="005E33B8" w:rsidRDefault="005E33B8" w:rsidP="00553A55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553A55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553A55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553A55">
      <w:pPr>
        <w:tabs>
          <w:tab w:val="left" w:pos="91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5E33B8" w:rsidRPr="00553A55" w:rsidRDefault="005E33B8" w:rsidP="00553A55">
      <w:pPr>
        <w:tabs>
          <w:tab w:val="left" w:pos="757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5E33B8" w:rsidRPr="00553A55" w:rsidRDefault="005E33B8" w:rsidP="00553A55">
      <w:pPr>
        <w:rPr>
          <w:rFonts w:ascii="Times New Roman" w:hAnsi="Times New Roman" w:cs="Times New Roman"/>
          <w:sz w:val="36"/>
          <w:szCs w:val="36"/>
        </w:rPr>
      </w:pPr>
    </w:p>
    <w:p w:rsidR="005E33B8" w:rsidRPr="00553A55" w:rsidRDefault="005E33B8" w:rsidP="00553A55">
      <w:pPr>
        <w:rPr>
          <w:rFonts w:ascii="Times New Roman" w:hAnsi="Times New Roman" w:cs="Times New Roman"/>
          <w:sz w:val="36"/>
          <w:szCs w:val="36"/>
        </w:rPr>
      </w:pPr>
    </w:p>
    <w:p w:rsidR="005E33B8" w:rsidRPr="00553A55" w:rsidRDefault="005E33B8" w:rsidP="00553A55">
      <w:pPr>
        <w:rPr>
          <w:rFonts w:ascii="Times New Roman" w:hAnsi="Times New Roman" w:cs="Times New Roman"/>
          <w:sz w:val="36"/>
          <w:szCs w:val="36"/>
        </w:rPr>
      </w:pPr>
    </w:p>
    <w:p w:rsidR="005E33B8" w:rsidRDefault="005E33B8" w:rsidP="00553A55">
      <w:pPr>
        <w:tabs>
          <w:tab w:val="left" w:pos="615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pict>
          <v:shape id="Поле 26" o:spid="_x0000_s1053" type="#_x0000_t202" style="position:absolute;margin-left:17.1pt;margin-top:5.95pt;width:231.75pt;height:55.5pt;z-index:251666432;visibility:visible" filled="f" stroked="f">
            <v:textbox>
              <w:txbxContent>
                <w:p w:rsidR="005E33B8" w:rsidRPr="00553A55" w:rsidRDefault="005E33B8" w:rsidP="00553A55">
                  <w:pPr>
                    <w:tabs>
                      <w:tab w:val="left" w:pos="1305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36"/>
          <w:szCs w:val="36"/>
        </w:rPr>
        <w:tab/>
      </w:r>
    </w:p>
    <w:p w:rsidR="005E33B8" w:rsidRPr="00553A55" w:rsidRDefault="005E33B8" w:rsidP="00553A55">
      <w:pPr>
        <w:tabs>
          <w:tab w:val="left" w:pos="130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sectPr w:rsidR="005E33B8" w:rsidRPr="00553A55" w:rsidSect="00C06AFE">
      <w:headerReference w:type="default" r:id="rId20"/>
      <w:pgSz w:w="11906" w:h="16838"/>
      <w:pgMar w:top="993" w:right="850" w:bottom="1134" w:left="993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3B8" w:rsidRDefault="005E33B8" w:rsidP="00C06AFE">
      <w:pPr>
        <w:spacing w:after="0" w:line="240" w:lineRule="auto"/>
      </w:pPr>
      <w:r>
        <w:separator/>
      </w:r>
    </w:p>
  </w:endnote>
  <w:endnote w:type="continuationSeparator" w:id="1">
    <w:p w:rsidR="005E33B8" w:rsidRDefault="005E33B8" w:rsidP="00C0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3B8" w:rsidRDefault="005E33B8" w:rsidP="00C06AFE">
      <w:pPr>
        <w:spacing w:after="0" w:line="240" w:lineRule="auto"/>
      </w:pPr>
      <w:r>
        <w:separator/>
      </w:r>
    </w:p>
  </w:footnote>
  <w:footnote w:type="continuationSeparator" w:id="1">
    <w:p w:rsidR="005E33B8" w:rsidRDefault="005E33B8" w:rsidP="00C06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3B8" w:rsidRDefault="005E33B8" w:rsidP="00C06AFE">
    <w:pPr>
      <w:pStyle w:val="Header"/>
      <w:rPr>
        <w:rFonts w:ascii="Arial" w:hAnsi="Arial" w:cs="Arial"/>
        <w:color w:val="0000FF"/>
        <w:sz w:val="16"/>
        <w:szCs w:val="16"/>
      </w:rPr>
    </w:pPr>
    <w:r w:rsidRPr="006B7A45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26" type="#_x0000_t75" alt="DSCN1556" style="width:30.75pt;height:23.25pt;visibility:visible">
          <v:imagedata r:id="rId1" o:title=""/>
        </v:shape>
      </w:pict>
    </w:r>
    <w:r w:rsidRPr="00560F3C">
      <w:rPr>
        <w:rFonts w:ascii="Arial" w:hAnsi="Arial" w:cs="Arial"/>
        <w:color w:val="0000FF"/>
        <w:sz w:val="16"/>
        <w:szCs w:val="16"/>
      </w:rPr>
      <w:t>МОУ СОШ с углубленным изучением предметов художественно-эстетического цикла №23 г. Комсомольск</w:t>
    </w:r>
    <w:r>
      <w:rPr>
        <w:rFonts w:ascii="Arial" w:hAnsi="Arial" w:cs="Arial"/>
        <w:color w:val="0000FF"/>
        <w:sz w:val="16"/>
        <w:szCs w:val="16"/>
      </w:rPr>
      <w:t>а</w:t>
    </w:r>
    <w:r w:rsidRPr="00560F3C">
      <w:rPr>
        <w:rFonts w:ascii="Arial" w:hAnsi="Arial" w:cs="Arial"/>
        <w:color w:val="0000FF"/>
        <w:sz w:val="16"/>
        <w:szCs w:val="16"/>
      </w:rPr>
      <w:t>-на-Амуре</w:t>
    </w:r>
  </w:p>
  <w:p w:rsidR="005E33B8" w:rsidRDefault="005E33B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6AFE"/>
    <w:rsid w:val="0000232D"/>
    <w:rsid w:val="000237CD"/>
    <w:rsid w:val="001D3D50"/>
    <w:rsid w:val="001E7BEF"/>
    <w:rsid w:val="00242743"/>
    <w:rsid w:val="00387CDA"/>
    <w:rsid w:val="00436E6A"/>
    <w:rsid w:val="00553A55"/>
    <w:rsid w:val="00560F3C"/>
    <w:rsid w:val="005B7ECF"/>
    <w:rsid w:val="005D1EB3"/>
    <w:rsid w:val="005E33B8"/>
    <w:rsid w:val="006B7A45"/>
    <w:rsid w:val="007C098A"/>
    <w:rsid w:val="007F053F"/>
    <w:rsid w:val="0089468B"/>
    <w:rsid w:val="009549E6"/>
    <w:rsid w:val="00981385"/>
    <w:rsid w:val="00A35F3E"/>
    <w:rsid w:val="00A7360D"/>
    <w:rsid w:val="00B879CA"/>
    <w:rsid w:val="00C06AFE"/>
    <w:rsid w:val="00C75861"/>
    <w:rsid w:val="00CD6D4E"/>
    <w:rsid w:val="00D5536D"/>
    <w:rsid w:val="00DE5B6B"/>
    <w:rsid w:val="00DE65BA"/>
    <w:rsid w:val="00E408C9"/>
    <w:rsid w:val="00E5300E"/>
    <w:rsid w:val="00EA4C44"/>
    <w:rsid w:val="00F10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00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06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06AFE"/>
  </w:style>
  <w:style w:type="paragraph" w:styleId="Footer">
    <w:name w:val="footer"/>
    <w:basedOn w:val="Normal"/>
    <w:link w:val="FooterChar"/>
    <w:uiPriority w:val="99"/>
    <w:rsid w:val="00C06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06AFE"/>
  </w:style>
  <w:style w:type="paragraph" w:styleId="BalloonText">
    <w:name w:val="Balloon Text"/>
    <w:basedOn w:val="Normal"/>
    <w:link w:val="BalloonTextChar"/>
    <w:uiPriority w:val="99"/>
    <w:semiHidden/>
    <w:rsid w:val="00C0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6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106</TotalTime>
  <Pages>4</Pages>
  <Words>18</Words>
  <Characters>109</Characters>
  <Application>Microsoft Office Outlook</Application>
  <DocSecurity>0</DocSecurity>
  <Lines>0</Lines>
  <Paragraphs>0</Paragraphs>
  <ScaleCrop>false</ScaleCrop>
  <Company>МОУ СОШ №23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Кутепова Татьяна Михайловна</dc:creator>
  <cp:keywords/>
  <dc:description/>
  <cp:lastModifiedBy>Nik</cp:lastModifiedBy>
  <cp:revision>18</cp:revision>
  <dcterms:created xsi:type="dcterms:W3CDTF">2012-12-20T07:16:00Z</dcterms:created>
  <dcterms:modified xsi:type="dcterms:W3CDTF">2012-12-21T11:24:00Z</dcterms:modified>
</cp:coreProperties>
</file>